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843" w:rsidRPr="00885B1C" w:rsidRDefault="00871843" w:rsidP="009C61F8">
      <w:pPr>
        <w:jc w:val="center"/>
        <w:rPr>
          <w:rFonts w:ascii="Verdana" w:hAnsi="Verdana"/>
          <w:b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26" o:spid="_x0000_s1032" type="#_x0000_t75" alt="MGPI-Tp-akk-logo-szines" style="position:absolute;left:0;text-align:left;margin-left:419.75pt;margin-top:-.1pt;width:62.1pt;height:63.5pt;z-index:-251658240;visibility:visible;mso-position-horizontal-relative:margin;mso-position-vertical-relative:line">
            <v:imagedata r:id="rId7" o:title="" chromakey="#fdfdfd" blacklevel="19661f"/>
            <w10:wrap anchorx="margin"/>
            <w10:anchorlock/>
          </v:shape>
        </w:pict>
      </w:r>
      <w:r w:rsidRPr="00885B1C">
        <w:rPr>
          <w:rFonts w:ascii="Verdana" w:hAnsi="Verdana"/>
          <w:b/>
          <w:sz w:val="32"/>
          <w:szCs w:val="32"/>
        </w:rPr>
        <w:t>Jánossy Ferenc Emlékkonferencia 201</w:t>
      </w:r>
      <w:r>
        <w:rPr>
          <w:rFonts w:ascii="Verdana" w:hAnsi="Verdana"/>
          <w:b/>
          <w:sz w:val="32"/>
          <w:szCs w:val="32"/>
        </w:rPr>
        <w:t>3</w:t>
      </w:r>
    </w:p>
    <w:p w:rsidR="00871843" w:rsidRPr="00885B1C" w:rsidRDefault="00871843" w:rsidP="009C61F8">
      <w:pPr>
        <w:spacing w:before="120" w:after="240"/>
        <w:jc w:val="center"/>
        <w:rPr>
          <w:rFonts w:ascii="Verdana" w:hAnsi="Verdana"/>
          <w:b/>
          <w:sz w:val="40"/>
          <w:szCs w:val="40"/>
        </w:rPr>
      </w:pPr>
      <w:r w:rsidRPr="00885B1C">
        <w:rPr>
          <w:rFonts w:ascii="Verdana" w:hAnsi="Verdana"/>
          <w:b/>
          <w:sz w:val="40"/>
          <w:szCs w:val="40"/>
        </w:rPr>
        <w:t>Jelentkezési lap</w:t>
      </w:r>
    </w:p>
    <w:p w:rsidR="00871843" w:rsidRPr="009C61F8" w:rsidRDefault="00871843" w:rsidP="009C61F8">
      <w:pPr>
        <w:jc w:val="right"/>
        <w:rPr>
          <w:rFonts w:ascii="Verdana" w:hAnsi="Verdana"/>
          <w:i/>
          <w:sz w:val="18"/>
          <w:szCs w:val="18"/>
        </w:rPr>
      </w:pPr>
      <w:r w:rsidRPr="009C61F8">
        <w:rPr>
          <w:rFonts w:ascii="Verdana" w:hAnsi="Verdana"/>
          <w:i/>
          <w:sz w:val="18"/>
          <w:szCs w:val="18"/>
        </w:rPr>
        <w:t>Kitöltési segédlet megtekintése az adott mezőre lépve az F1-es billentyű megnyomásával lehetséges</w:t>
      </w: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5"/>
        <w:gridCol w:w="3607"/>
        <w:gridCol w:w="3310"/>
      </w:tblGrid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Név:</w:t>
            </w:r>
          </w:p>
        </w:tc>
        <w:bookmarkStart w:id="0" w:name="név"/>
        <w:tc>
          <w:tcPr>
            <w:tcW w:w="6797" w:type="dxa"/>
            <w:gridSpan w:val="2"/>
            <w:vAlign w:val="center"/>
          </w:tcPr>
          <w:p w:rsidR="00871843" w:rsidRPr="00860BB9" w:rsidRDefault="00871843" w:rsidP="00885B1C">
            <w:pPr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név"/>
                  <w:enabled/>
                  <w:calcOnExit w:val="0"/>
                  <w:helpText w:type="text" w:val="A szerző(k) neve(i), több szerző esetén &quot;-&quot; jellel válassza el egymástól a neveket. (legfeljebb 150 karakter)"/>
                  <w:statusText w:type="text" w:val="nincs"/>
                  <w:textInput>
                    <w:maxLength w:val="150"/>
                    <w:format w:val="Szókezdő nagybetű"/>
                  </w:textInput>
                </w:ffData>
              </w:fldChar>
            </w:r>
            <w:r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Verdana" w:hAnsi="Verdana"/>
                <w:b/>
                <w:sz w:val="22"/>
                <w:szCs w:val="22"/>
              </w:rPr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Porkoláb Péter</w:t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Dolgozat címe:</w:t>
            </w:r>
          </w:p>
        </w:tc>
        <w:bookmarkStart w:id="1" w:name="Szöveg2"/>
        <w:tc>
          <w:tcPr>
            <w:tcW w:w="6797" w:type="dxa"/>
            <w:gridSpan w:val="2"/>
            <w:vAlign w:val="center"/>
          </w:tcPr>
          <w:p w:rsidR="00871843" w:rsidRPr="00860BB9" w:rsidRDefault="00871843" w:rsidP="00885B1C">
            <w:pPr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2"/>
                  <w:enabled/>
                  <w:calcOnExit w:val="0"/>
                  <w:helpText w:type="text" w:val="Elegendő csak a főcímet megadni (Kérjük, ez legyen azonos a szakmai cikk és előadás címével, melyre az azonosítháshoz van szükség.)"/>
                  <w:textInput>
                    <w:format w:val="Nagy kezdőbetű"/>
                  </w:textInput>
                </w:ffData>
              </w:fldChar>
            </w:r>
            <w:r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Verdana" w:hAnsi="Verdana"/>
                <w:b/>
                <w:sz w:val="22"/>
                <w:szCs w:val="22"/>
              </w:rPr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Elektromágneses alakítással létrehozott alumínium cső-mag kötések</w:t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Konzulens neve:</w:t>
            </w:r>
          </w:p>
        </w:tc>
        <w:bookmarkStart w:id="2" w:name="Szöveg3"/>
        <w:tc>
          <w:tcPr>
            <w:tcW w:w="6797" w:type="dxa"/>
            <w:gridSpan w:val="2"/>
            <w:vAlign w:val="center"/>
          </w:tcPr>
          <w:p w:rsidR="00871843" w:rsidRPr="00860BB9" w:rsidRDefault="00871843" w:rsidP="00885B1C">
            <w:pPr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3"/>
                  <w:enabled/>
                  <w:calcOnExit w:val="0"/>
                  <w:helpText w:type="text" w:val="Több konzulens esetén kérjük, &quot;-&quot;-vel válassza el egymástól az egyes neveket! Kérjük, hogy ügyeljen a tudományos fokozatok pontos és teljes megadására, mert ennek alapján kerülnek a kiadványok és megfelelő listák is összeállításra!"/>
                  <w:textInput>
                    <w:maxLength w:val="150"/>
                    <w:format w:val="Szókezdő nagybetű"/>
                  </w:textInput>
                </w:ffData>
              </w:fldChar>
            </w:r>
            <w:r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Verdana" w:hAnsi="Verdana"/>
                <w:b/>
                <w:sz w:val="22"/>
                <w:szCs w:val="22"/>
              </w:rPr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Dr. Rácz Pál, Egyetemi Docens; Dr. Göbl Nándor, Kutató Mérnök</w:t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Konzulens beosztása:</w:t>
            </w:r>
          </w:p>
        </w:tc>
        <w:bookmarkStart w:id="3" w:name="Szöveg4"/>
        <w:tc>
          <w:tcPr>
            <w:tcW w:w="6797" w:type="dxa"/>
            <w:gridSpan w:val="2"/>
            <w:vAlign w:val="center"/>
          </w:tcPr>
          <w:p w:rsidR="00871843" w:rsidRPr="00860BB9" w:rsidRDefault="00871843" w:rsidP="00885B1C">
            <w:pPr>
              <w:jc w:val="right"/>
              <w:rPr>
                <w:rFonts w:ascii="Verdana" w:hAnsi="Verdana"/>
                <w:b/>
              </w:rPr>
            </w:pP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4"/>
                  <w:enabled/>
                  <w:calcOnExit w:val="0"/>
                  <w:helpText w:type="text" w:val="Intézmény és alegységek rövidítéssel történő megjelenítése, és a beosztás pontos kiírásával. (Több konzulens esetén a felsorolás sorrendjében akár külön sorokban, lehetőleg személyenként &quot;;&quot;-vel elválasztani szíveskedjen!)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2"/>
                <w:szCs w:val="22"/>
              </w:rP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sz w:val="22"/>
                <w:szCs w:val="22"/>
              </w:rPr>
              <w:t> </w:t>
            </w:r>
            <w:r>
              <w:rPr>
                <w:rFonts w:ascii="Verdana" w:hAnsi="Verdana"/>
                <w:b/>
                <w:sz w:val="22"/>
                <w:szCs w:val="22"/>
              </w:rPr>
              <w:t> </w:t>
            </w:r>
            <w:r>
              <w:rPr>
                <w:rFonts w:ascii="Verdana" w:hAnsi="Verdana"/>
                <w:b/>
                <w:sz w:val="22"/>
                <w:szCs w:val="22"/>
              </w:rPr>
              <w:t> </w:t>
            </w:r>
            <w:r>
              <w:rPr>
                <w:rFonts w:ascii="Verdana" w:hAnsi="Verdana"/>
                <w:b/>
                <w:sz w:val="22"/>
                <w:szCs w:val="22"/>
              </w:rPr>
              <w:t> </w:t>
            </w:r>
            <w:r>
              <w:rPr>
                <w:rFonts w:ascii="Verdana" w:hAnsi="Verdana"/>
                <w:b/>
                <w:sz w:val="22"/>
                <w:szCs w:val="22"/>
              </w:rPr>
              <w:t> </w:t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Intézmény:</w:t>
            </w:r>
          </w:p>
        </w:tc>
        <w:bookmarkStart w:id="4" w:name="Szöveg5"/>
        <w:tc>
          <w:tcPr>
            <w:tcW w:w="6797" w:type="dxa"/>
            <w:gridSpan w:val="2"/>
            <w:vAlign w:val="center"/>
          </w:tcPr>
          <w:p w:rsidR="00871843" w:rsidRPr="00860BB9" w:rsidRDefault="00871843" w:rsidP="00885B1C">
            <w:pPr>
              <w:jc w:val="right"/>
              <w:rPr>
                <w:rFonts w:ascii="Verdana" w:hAnsi="Verdana"/>
                <w:b/>
              </w:rPr>
            </w:pP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5"/>
                  <w:enabled/>
                  <w:calcOnExit w:val="0"/>
                  <w:helpText w:type="text" w:val="Kérjük, hogy ne rövidítsen, a teljes nevet szíveskedjen kiírni! (Több szerző esetén intézmények nevét követően &quot;( )&quot;-ben jelezze az érintett szerzőket vezetékneveiknek felsorolásával, az egyes intézményeket pedig &quot;;&quot;-vel kérjük elválasztani!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2"/>
                <w:szCs w:val="22"/>
              </w:rP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 w:rsidRPr="000D6C52">
              <w:rPr>
                <w:rFonts w:ascii="Verdana" w:hAnsi="Verdana"/>
                <w:b/>
                <w:noProof/>
                <w:sz w:val="22"/>
                <w:szCs w:val="22"/>
              </w:rPr>
              <w:t>Óbudai Egyetem Bánki Donát Gépész és Biztonságtechnikai Mérnöki Kar</w:t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Szak:</w:t>
            </w:r>
          </w:p>
        </w:tc>
        <w:bookmarkStart w:id="5" w:name="Szöveg6"/>
        <w:tc>
          <w:tcPr>
            <w:tcW w:w="6797" w:type="dxa"/>
            <w:gridSpan w:val="2"/>
            <w:vAlign w:val="center"/>
          </w:tcPr>
          <w:p w:rsidR="00871843" w:rsidRPr="00860BB9" w:rsidRDefault="00871843" w:rsidP="00885B1C">
            <w:pPr>
              <w:jc w:val="right"/>
              <w:rPr>
                <w:rFonts w:ascii="Verdana" w:hAnsi="Verdana"/>
                <w:b/>
              </w:rPr>
            </w:pP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6"/>
                  <w:enabled/>
                  <w:calcOnExit w:val="0"/>
                  <w:helpText w:type="text" w:val="Kérjük szerzők sorrendjének megfelelően megadni, és &quot;;&quot;-vel elválasztani.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2"/>
                <w:szCs w:val="22"/>
              </w:rP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gépészmérnök</w:t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5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Évfolyam:</w:t>
            </w:r>
          </w:p>
        </w:tc>
        <w:tc>
          <w:tcPr>
            <w:tcW w:w="6797" w:type="dxa"/>
            <w:gridSpan w:val="2"/>
          </w:tcPr>
          <w:p w:rsidR="00871843" w:rsidRPr="009C61F8" w:rsidRDefault="00871843" w:rsidP="00695038">
            <w:pPr>
              <w:tabs>
                <w:tab w:val="left" w:pos="137"/>
                <w:tab w:val="left" w:pos="2547"/>
                <w:tab w:val="left" w:pos="5635"/>
                <w:tab w:val="right" w:pos="6581"/>
              </w:tabs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6" w:name="Jelölő1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6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BA/BSc/főiskola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ab/>
            </w:r>
            <w:bookmarkStart w:id="7" w:name="Jelölő2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7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MA/MSc/osztatlan/egyetem</w:t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8" w:name="Jelölő3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8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PhD</w:t>
            </w:r>
          </w:p>
          <w:bookmarkStart w:id="9" w:name="Szöveg7"/>
          <w:p w:rsidR="00871843" w:rsidRPr="00860BB9" w:rsidRDefault="00871843" w:rsidP="00885B1C">
            <w:pPr>
              <w:jc w:val="right"/>
              <w:rPr>
                <w:rFonts w:ascii="Verdana" w:hAnsi="Verdana"/>
                <w:b/>
              </w:rPr>
            </w:pP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7"/>
                  <w:enabled/>
                  <w:calcOnExit w:val="0"/>
                  <w:helpText w:type="text" w:val="Szerzőnkként kérjük megadni, s &quot;;&quot;-vel elválasztani. Kérjük, hogy az évfolyamot aggregáltan adja meg (tehát I. éves MSc hallgató: IV. évf.; II. éves PhD hallgató: VII.)! 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2"/>
                <w:szCs w:val="22"/>
              </w:rP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3</w:t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9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Jelentkezés jogcíme:</w:t>
            </w:r>
          </w:p>
        </w:tc>
        <w:tc>
          <w:tcPr>
            <w:tcW w:w="6797" w:type="dxa"/>
            <w:gridSpan w:val="2"/>
            <w:vAlign w:val="center"/>
          </w:tcPr>
          <w:p w:rsidR="00871843" w:rsidRPr="009C61F8" w:rsidRDefault="00871843" w:rsidP="00695038">
            <w:pPr>
              <w:tabs>
                <w:tab w:val="left" w:pos="137"/>
                <w:tab w:val="right" w:pos="6581"/>
              </w:tabs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0" w:name="Jelölő15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0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szakkollégiumi tag vagyok, itt:</w:t>
            </w:r>
          </w:p>
          <w:p w:rsidR="00871843" w:rsidRPr="00860BB9" w:rsidRDefault="00871843" w:rsidP="00695038">
            <w:pPr>
              <w:tabs>
                <w:tab w:val="right" w:pos="6581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1" w:name="Szöveg8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8"/>
                  <w:enabled/>
                  <w:calcOnExit w:val="0"/>
                  <w:helpText w:type="text" w:val="Kérjük, hogy a szakkollégium pontos nevét adja meg! (Több szerző közül az érintett(ek) nevét &quot;( )&quot;-ben a szervezet neve mögött a megfelelő vezetéknév megadásával kérjük jelölni.)"/>
                  <w:textInput>
                    <w:default w:val="(ha igen, EZT TÖLTSE KI!)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Bánki Donát Szakkollégium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1"/>
          </w:p>
          <w:p w:rsidR="00871843" w:rsidRPr="009C61F8" w:rsidRDefault="00871843" w:rsidP="00695038">
            <w:pPr>
              <w:tabs>
                <w:tab w:val="left" w:pos="137"/>
                <w:tab w:val="left" w:pos="2688"/>
                <w:tab w:val="right" w:pos="6581"/>
              </w:tabs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2" w:name="Jelölő16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2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a következő tehetségpont ajánlásával:</w:t>
            </w:r>
          </w:p>
          <w:p w:rsidR="00871843" w:rsidRPr="00860BB9" w:rsidRDefault="00871843" w:rsidP="00695038">
            <w:pPr>
              <w:tabs>
                <w:tab w:val="right" w:pos="6581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3" w:name="Szöveg23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23"/>
                  <w:enabled/>
                  <w:calcOnExit w:val="0"/>
                  <w:helpText w:type="text" w:val="Kérjük, hogy a tehetségpont pontos nevét adja meg! (Több szerző közül az érintett(ek) nevét &quot;( )&quot;-ben a szervezet neve mögött a megfelelő vezetéknév megadásával kérjük jelölni.)"/>
                  <w:textInput>
                    <w:default w:val="(ha igen, EZT TÖLTSE KI!)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(ha igen, EZT TÖLTSE KI!)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3"/>
          </w:p>
          <w:p w:rsidR="00871843" w:rsidRDefault="00871843" w:rsidP="0031674A">
            <w:pPr>
              <w:tabs>
                <w:tab w:val="left" w:pos="137"/>
                <w:tab w:val="left" w:pos="3255"/>
                <w:tab w:val="left" w:pos="5635"/>
                <w:tab w:val="right" w:pos="6581"/>
              </w:tabs>
              <w:spacing w:before="120"/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gazolás szükséges a 2013-as OTDK-n való részvételi lehetőségről.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20"/>
              </w:rPr>
              <w:t xml:space="preserve"> 2013-a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s OTDK </w:t>
            </w:r>
            <w:r>
              <w:rPr>
                <w:rFonts w:ascii="Verdana" w:hAnsi="Verdana"/>
                <w:b/>
                <w:sz w:val="18"/>
                <w:szCs w:val="20"/>
              </w:rPr>
              <w:t>jelöléssel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ab/>
            </w:r>
          </w:p>
          <w:p w:rsidR="00871843" w:rsidRPr="009C61F8" w:rsidRDefault="00871843" w:rsidP="0031674A">
            <w:pPr>
              <w:tabs>
                <w:tab w:val="left" w:pos="137"/>
                <w:tab w:val="left" w:pos="3255"/>
                <w:tab w:val="left" w:pos="5635"/>
                <w:tab w:val="right" w:pos="6581"/>
              </w:tabs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Aktiv hallgatói jogviszony igazolás szükséges, amely a TO-on kérhető.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A42157">
              <w:rPr>
                <w:rFonts w:ascii="Verdana" w:hAnsi="Verdana"/>
                <w:b/>
                <w:sz w:val="18"/>
                <w:szCs w:val="20"/>
              </w:rPr>
              <w:t>Óbudai Egyetem aktív hallgatója</w:t>
            </w:r>
            <w:r>
              <w:rPr>
                <w:rFonts w:ascii="Verdana" w:hAnsi="Verdana"/>
                <w:b/>
                <w:sz w:val="18"/>
                <w:szCs w:val="20"/>
              </w:rPr>
              <w:t>ként</w:t>
            </w:r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Merge w:val="restart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Szakkollégistáknál:</w:t>
            </w:r>
          </w:p>
        </w:tc>
        <w:tc>
          <w:tcPr>
            <w:tcW w:w="6797" w:type="dxa"/>
            <w:gridSpan w:val="2"/>
            <w:vAlign w:val="center"/>
          </w:tcPr>
          <w:p w:rsidR="00871843" w:rsidRPr="009C61F8" w:rsidRDefault="00871843" w:rsidP="0031674A">
            <w:pPr>
              <w:tabs>
                <w:tab w:val="left" w:pos="255"/>
                <w:tab w:val="right" w:pos="6581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r w:rsidRPr="009C61F8">
              <w:rPr>
                <w:rFonts w:ascii="Verdana" w:hAnsi="Verdana"/>
                <w:sz w:val="18"/>
                <w:szCs w:val="18"/>
              </w:rPr>
              <w:t>Tagság kezdete (év):</w:t>
            </w: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bookmarkStart w:id="14" w:name="Szöveg9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9"/>
                  <w:enabled/>
                  <w:calcOnExit w:val="0"/>
                  <w:helpText w:type="text" w:val="Szakkollégisták esetén kérjük megadni! Elegendő csak az évszámot felírni."/>
                  <w:textInput>
                    <w:type w:val="number"/>
                    <w:default w:val="n.a."/>
                    <w:maxLength w:val="4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2011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4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Merge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97" w:type="dxa"/>
            <w:gridSpan w:val="2"/>
            <w:vAlign w:val="center"/>
          </w:tcPr>
          <w:p w:rsidR="00871843" w:rsidRPr="009C61F8" w:rsidRDefault="00871843" w:rsidP="0004353A">
            <w:pPr>
              <w:tabs>
                <w:tab w:val="left" w:pos="255"/>
                <w:tab w:val="right" w:pos="6581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r w:rsidRPr="009C61F8">
              <w:rPr>
                <w:rFonts w:ascii="Verdana" w:hAnsi="Verdana"/>
                <w:sz w:val="18"/>
                <w:szCs w:val="18"/>
              </w:rPr>
              <w:t>Tagság vége (tervezett) (év):</w:t>
            </w: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bookmarkStart w:id="15" w:name="Szöveg10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0"/>
                  <w:enabled/>
                  <w:calcOnExit w:val="0"/>
                  <w:helpText w:type="text" w:val="Szakkollégistáknál kérjük megadni! Elegendő csak az évszám megadása, ha még csak terv (aktív tagok esetén), akkor azt &quot;( )&quot;-be írva jelezze."/>
                  <w:textInput>
                    <w:default w:val="n.a."/>
                    <w:maxLength w:val="10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2015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5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31674A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Telefonszám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6797" w:type="dxa"/>
            <w:gridSpan w:val="2"/>
            <w:vAlign w:val="center"/>
          </w:tcPr>
          <w:p w:rsidR="00871843" w:rsidRPr="0031674A" w:rsidRDefault="00871843" w:rsidP="0031674A">
            <w:pPr>
              <w:tabs>
                <w:tab w:val="right" w:pos="6581"/>
              </w:tabs>
              <w:rPr>
                <w:rFonts w:ascii="Verdana" w:hAnsi="Verdana"/>
                <w:b/>
                <w:sz w:val="18"/>
                <w:szCs w:val="18"/>
              </w:rPr>
            </w:pPr>
            <w:bookmarkStart w:id="16" w:name="Szöveg22"/>
            <w:r w:rsidRPr="009C61F8">
              <w:rPr>
                <w:rFonts w:ascii="Verdana" w:hAnsi="Verdana"/>
                <w:i/>
                <w:spacing w:val="-10"/>
                <w:sz w:val="16"/>
                <w:szCs w:val="16"/>
              </w:rPr>
              <w:t>(</w:t>
            </w:r>
            <w:r>
              <w:rPr>
                <w:rFonts w:ascii="Verdana" w:hAnsi="Verdana"/>
                <w:i/>
                <w:spacing w:val="-10"/>
                <w:sz w:val="16"/>
                <w:szCs w:val="16"/>
              </w:rPr>
              <w:t>ország hívószáma – körzetszám – hálózati szám</w:t>
            </w:r>
            <w:r w:rsidRPr="009C61F8">
              <w:rPr>
                <w:rFonts w:ascii="Verdana" w:hAnsi="Verdana"/>
                <w:i/>
                <w:spacing w:val="-10"/>
                <w:sz w:val="16"/>
                <w:szCs w:val="16"/>
              </w:rPr>
              <w:t>):</w:t>
            </w: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bookmarkEnd w:id="16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Kérjük, az alábbi formában adja meg telefonszámát:  országhívószám - körzetszám - hálózati szám  Pl.: +36 (1) 555-1234"/>
                  <w:textInput>
                    <w:type w:val="number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</w:rPr>
              <w:t>36202508308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e-mail:</w:t>
            </w:r>
          </w:p>
        </w:tc>
        <w:bookmarkStart w:id="17" w:name="Szöveg12"/>
        <w:tc>
          <w:tcPr>
            <w:tcW w:w="6797" w:type="dxa"/>
            <w:gridSpan w:val="2"/>
            <w:vAlign w:val="center"/>
          </w:tcPr>
          <w:p w:rsidR="00871843" w:rsidRPr="00860BB9" w:rsidRDefault="00871843" w:rsidP="000741F9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2"/>
                  <w:enabled/>
                  <w:calcOnExit w:val="0"/>
                  <w:helpText w:type="text" w:val="tájékoztatás és a visszaigazolás elküldése céljából"/>
                  <w:textInput>
                    <w:default w:val="pelda@jfszk.hu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3002EF">
              <w:rPr>
                <w:rFonts w:ascii="Verdana" w:hAnsi="Verdana"/>
                <w:b/>
                <w:sz w:val="20"/>
                <w:szCs w:val="20"/>
              </w:rPr>
              <w:t>pp.porkolab@gmail.com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7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Részvétel módja:</w:t>
            </w:r>
          </w:p>
        </w:tc>
        <w:tc>
          <w:tcPr>
            <w:tcW w:w="6797" w:type="dxa"/>
            <w:gridSpan w:val="2"/>
          </w:tcPr>
          <w:p w:rsidR="00871843" w:rsidRPr="009C61F8" w:rsidRDefault="00871843" w:rsidP="00695038">
            <w:pPr>
              <w:tabs>
                <w:tab w:val="left" w:pos="285"/>
                <w:tab w:val="left" w:pos="3827"/>
              </w:tabs>
              <w:spacing w:before="120"/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8" w:name="Jelölő6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8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>szakmai cikkel és előadással</w:t>
            </w:r>
            <w:r w:rsidRPr="009C61F8">
              <w:rPr>
                <w:rStyle w:val="FootnoteReference"/>
                <w:rFonts w:ascii="Verdana" w:hAnsi="Verdana" w:cs="Arial"/>
                <w:b/>
                <w:sz w:val="18"/>
                <w:szCs w:val="20"/>
              </w:rPr>
              <w:footnoteReference w:id="1"/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ab/>
            </w:r>
            <w:bookmarkStart w:id="19" w:name="Jelölő5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9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>csak előadással</w:t>
            </w:r>
            <w:r w:rsidRPr="009C61F8">
              <w:rPr>
                <w:rStyle w:val="FootnoteReference"/>
                <w:rFonts w:ascii="Verdana" w:hAnsi="Verdana" w:cs="Arial"/>
                <w:b/>
                <w:sz w:val="18"/>
                <w:szCs w:val="20"/>
              </w:rPr>
              <w:footnoteReference w:id="2"/>
            </w:r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Részvételi nyelv:</w:t>
            </w:r>
          </w:p>
        </w:tc>
        <w:tc>
          <w:tcPr>
            <w:tcW w:w="6797" w:type="dxa"/>
            <w:gridSpan w:val="2"/>
          </w:tcPr>
          <w:p w:rsidR="00871843" w:rsidRPr="009C61F8" w:rsidRDefault="00871843" w:rsidP="00695038">
            <w:pPr>
              <w:tabs>
                <w:tab w:val="left" w:pos="285"/>
                <w:tab w:val="left" w:pos="3240"/>
                <w:tab w:val="left" w:pos="4950"/>
              </w:tabs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ab/>
              <w:t>Szakmai cikk nyelve:</w:t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20" w:name="Jelölő7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0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>magyar</w:t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21" w:name="Jelölő8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1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angol</w:t>
            </w:r>
          </w:p>
          <w:p w:rsidR="00871843" w:rsidRPr="009C61F8" w:rsidRDefault="00871843" w:rsidP="00695038">
            <w:pPr>
              <w:tabs>
                <w:tab w:val="left" w:pos="285"/>
                <w:tab w:val="left" w:pos="3240"/>
                <w:tab w:val="left" w:pos="4950"/>
              </w:tabs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ab/>
              <w:t xml:space="preserve">Előadás nyelve: </w:t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22" w:name="Jelölő9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9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2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magyar 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ab/>
            </w:r>
            <w:bookmarkStart w:id="23" w:name="Jelölő10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3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angol</w:t>
            </w:r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871843" w:rsidRPr="009C61F8" w:rsidRDefault="00871843" w:rsidP="009C61F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 xml:space="preserve">Vett részt </w:t>
            </w:r>
            <w:r>
              <w:rPr>
                <w:rFonts w:ascii="Verdana" w:hAnsi="Verdana"/>
                <w:sz w:val="20"/>
                <w:szCs w:val="20"/>
              </w:rPr>
              <w:t xml:space="preserve">Ön </w:t>
            </w:r>
            <w:r w:rsidRPr="009C61F8">
              <w:rPr>
                <w:rFonts w:ascii="Verdana" w:hAnsi="Verdana"/>
                <w:sz w:val="20"/>
                <w:szCs w:val="20"/>
              </w:rPr>
              <w:t>a cikk alapjául szolgáló dolgozat/tanulmány/kutatási eredmény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C61F8">
              <w:rPr>
                <w:rFonts w:ascii="Verdana" w:hAnsi="Verdana"/>
                <w:sz w:val="20"/>
                <w:szCs w:val="20"/>
              </w:rPr>
              <w:t>TDK-n, vagy más publikációs fórumon?</w:t>
            </w:r>
          </w:p>
        </w:tc>
        <w:bookmarkStart w:id="24" w:name="Jelölő11"/>
        <w:tc>
          <w:tcPr>
            <w:tcW w:w="1819" w:type="dxa"/>
          </w:tcPr>
          <w:p w:rsidR="00871843" w:rsidRPr="009C61F8" w:rsidRDefault="00871843" w:rsidP="00695038">
            <w:pPr>
              <w:tabs>
                <w:tab w:val="left" w:pos="972"/>
              </w:tabs>
              <w:spacing w:before="60"/>
              <w:jc w:val="center"/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4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igen</w:t>
            </w:r>
          </w:p>
          <w:bookmarkStart w:id="25" w:name="Jelölő12"/>
          <w:p w:rsidR="00871843" w:rsidRPr="009C61F8" w:rsidRDefault="00871843" w:rsidP="00695038">
            <w:pPr>
              <w:tabs>
                <w:tab w:val="left" w:pos="9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5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nem</w:t>
            </w:r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Legutóbb melyiken (és hol)?</w:t>
            </w:r>
            <w:r w:rsidRPr="009C61F8">
              <w:rPr>
                <w:rStyle w:val="FootnoteReference"/>
                <w:rFonts w:ascii="Verdana" w:hAnsi="Verdana" w:cs="Arial"/>
                <w:sz w:val="18"/>
                <w:szCs w:val="18"/>
              </w:rPr>
              <w:footnoteReference w:id="3"/>
            </w:r>
          </w:p>
        </w:tc>
        <w:bookmarkStart w:id="26" w:name="Szöveg13"/>
        <w:tc>
          <w:tcPr>
            <w:tcW w:w="6797" w:type="dxa"/>
            <w:gridSpan w:val="2"/>
            <w:vAlign w:val="center"/>
          </w:tcPr>
          <w:p w:rsidR="00871843" w:rsidRPr="00860BB9" w:rsidRDefault="00871843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3"/>
                  <w:enabled/>
                  <w:calcOnExit w:val="0"/>
                  <w:helpText w:type="text" w:val="Fórum nevét, helyét (város megnevezését) kérjük megadni.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0"/>
                <w:szCs w:val="20"/>
              </w:rP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3002EF">
              <w:rPr>
                <w:rFonts w:ascii="Verdana" w:hAnsi="Verdana"/>
                <w:b/>
                <w:noProof/>
                <w:sz w:val="20"/>
                <w:szCs w:val="20"/>
              </w:rPr>
              <w:t>Kari TDK Konferencia ÓE-BGK</w:t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6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871843" w:rsidRPr="009C61F8" w:rsidRDefault="00871843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Ha igen, melyik évben?</w:t>
            </w:r>
          </w:p>
        </w:tc>
        <w:bookmarkStart w:id="27" w:name="Szöveg14"/>
        <w:tc>
          <w:tcPr>
            <w:tcW w:w="0" w:type="auto"/>
            <w:vAlign w:val="center"/>
          </w:tcPr>
          <w:p w:rsidR="00871843" w:rsidRPr="00860BB9" w:rsidRDefault="00871843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4"/>
                  <w:enabled/>
                  <w:calcOnExit w:val="0"/>
                  <w:helpText w:type="text" w:val="Négyjegyű évszámot kérünk megadni.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2012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7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871843" w:rsidRPr="009C61F8" w:rsidRDefault="00871843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Milyen helyezést, elismerést ért el?</w:t>
            </w:r>
          </w:p>
        </w:tc>
        <w:bookmarkStart w:id="28" w:name="Szöveg15"/>
        <w:tc>
          <w:tcPr>
            <w:tcW w:w="0" w:type="auto"/>
            <w:vAlign w:val="center"/>
          </w:tcPr>
          <w:p w:rsidR="00871843" w:rsidRPr="00860BB9" w:rsidRDefault="00871843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5"/>
                  <w:enabled/>
                  <w:calcOnExit w:val="0"/>
                  <w:helpText w:type="text" w:val="Ezeket az adatokat a szakmai cikk lábjegyzetében, mint az alapjául szolgáló munka referált értékét jelöljük."/>
                  <w:textInput/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1. helyezés, OTDK-ra továbbjutás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8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A cikk alapjául szolgáló munka részt vett OTDK-n?</w:t>
            </w:r>
          </w:p>
        </w:tc>
        <w:bookmarkStart w:id="29" w:name="Jelölő13"/>
        <w:tc>
          <w:tcPr>
            <w:tcW w:w="0" w:type="auto"/>
          </w:tcPr>
          <w:p w:rsidR="00871843" w:rsidRPr="009C61F8" w:rsidRDefault="00871843" w:rsidP="00695038">
            <w:pPr>
              <w:tabs>
                <w:tab w:val="left" w:pos="972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9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igen</w:t>
            </w:r>
          </w:p>
          <w:bookmarkStart w:id="30" w:name="Jelölő14"/>
          <w:p w:rsidR="00871843" w:rsidRPr="009C61F8" w:rsidRDefault="00871843" w:rsidP="00695038">
            <w:pPr>
              <w:tabs>
                <w:tab w:val="left" w:pos="9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4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30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nem</w:t>
            </w:r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Ha igen, melyiken</w:t>
            </w:r>
            <w:r w:rsidRPr="009C61F8">
              <w:rPr>
                <w:rFonts w:ascii="Verdana" w:hAnsi="Verdana"/>
                <w:sz w:val="18"/>
                <w:szCs w:val="18"/>
              </w:rPr>
              <w:br/>
              <w:t>(és hol)?</w:t>
            </w:r>
          </w:p>
        </w:tc>
        <w:bookmarkStart w:id="31" w:name="Szöveg16"/>
        <w:tc>
          <w:tcPr>
            <w:tcW w:w="6797" w:type="dxa"/>
            <w:gridSpan w:val="2"/>
            <w:vAlign w:val="center"/>
          </w:tcPr>
          <w:p w:rsidR="00871843" w:rsidRPr="00860BB9" w:rsidRDefault="00871843" w:rsidP="00695038">
            <w:pPr>
              <w:ind w:left="36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6"/>
                  <w:enabled/>
                  <w:calcOnExit w:val="0"/>
                  <w:helpText w:type="text" w:val="Fórum nevét, helyét (város megnevezését) kérjük megadni.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0"/>
                <w:szCs w:val="20"/>
              </w:rP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31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871843" w:rsidRPr="009C61F8" w:rsidRDefault="00871843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Ha igen, melyik évben?</w:t>
            </w:r>
          </w:p>
        </w:tc>
        <w:bookmarkStart w:id="32" w:name="Szöveg17"/>
        <w:tc>
          <w:tcPr>
            <w:tcW w:w="0" w:type="auto"/>
            <w:vAlign w:val="center"/>
          </w:tcPr>
          <w:p w:rsidR="00871843" w:rsidRPr="00860BB9" w:rsidRDefault="00871843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7"/>
                  <w:enabled/>
                  <w:calcOnExit w:val="0"/>
                  <w:helpText w:type="text" w:val="Négyjegyű évszámot kérünk megadni.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32"/>
          </w:p>
        </w:tc>
      </w:tr>
      <w:tr w:rsidR="00871843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871843" w:rsidRPr="009C61F8" w:rsidRDefault="00871843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Milyen helyezést ért el?</w:t>
            </w:r>
          </w:p>
        </w:tc>
        <w:bookmarkStart w:id="33" w:name="Szöveg18"/>
        <w:tc>
          <w:tcPr>
            <w:tcW w:w="0" w:type="auto"/>
            <w:vAlign w:val="center"/>
          </w:tcPr>
          <w:p w:rsidR="00871843" w:rsidRPr="00860BB9" w:rsidRDefault="00871843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8"/>
                  <w:enabled/>
                  <w:calcOnExit w:val="0"/>
                  <w:helpText w:type="text" w:val="Ezeket az adatokat a szakmai cikk lábjegyzetében, mint az alapjául szolgáló munka referált értékét jelöljük.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0"/>
                <w:szCs w:val="20"/>
              </w:rP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33"/>
          </w:p>
        </w:tc>
      </w:tr>
      <w:tr w:rsidR="00871843" w:rsidRPr="009C61F8" w:rsidTr="009C61F8">
        <w:trPr>
          <w:trHeight w:val="397"/>
          <w:jc w:val="center"/>
        </w:trPr>
        <w:tc>
          <w:tcPr>
            <w:tcW w:w="2415" w:type="dxa"/>
            <w:vAlign w:val="center"/>
          </w:tcPr>
          <w:p w:rsidR="00871843" w:rsidRPr="009C61F8" w:rsidRDefault="00871843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Dátum:</w:t>
            </w:r>
          </w:p>
        </w:tc>
        <w:tc>
          <w:tcPr>
            <w:tcW w:w="6797" w:type="dxa"/>
            <w:gridSpan w:val="2"/>
            <w:vAlign w:val="center"/>
          </w:tcPr>
          <w:p w:rsidR="00871843" w:rsidRPr="00860BB9" w:rsidRDefault="00871843" w:rsidP="000741F9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zeket az adatokat a szakmai cikk lábjegyzetében, mint az alapjául szolgáló munka referált értékét jelöljük."/>
                  <w:textInput>
                    <w:type w:val="date"/>
                    <w:maxLength w:val="8"/>
                    <w:format w:val="yyyy.MM.dd.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</w:rPr>
              <w:t>12.12.10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</w:p>
        </w:tc>
      </w:tr>
    </w:tbl>
    <w:p w:rsidR="00871843" w:rsidRPr="009C61F8" w:rsidRDefault="00871843" w:rsidP="009C61F8">
      <w:pPr>
        <w:spacing w:before="120"/>
        <w:jc w:val="center"/>
        <w:rPr>
          <w:rFonts w:ascii="Verdana" w:hAnsi="Verdana"/>
          <w:sz w:val="16"/>
          <w:szCs w:val="16"/>
        </w:rPr>
      </w:pPr>
      <w:r w:rsidRPr="009C61F8">
        <w:rPr>
          <w:rFonts w:ascii="Verdana" w:hAnsi="Verdana"/>
          <w:sz w:val="16"/>
          <w:szCs w:val="16"/>
        </w:rPr>
        <w:t>Az itt megadott adatokat a kap</w:t>
      </w:r>
      <w:r>
        <w:rPr>
          <w:rFonts w:ascii="Verdana" w:hAnsi="Verdana"/>
          <w:sz w:val="16"/>
          <w:szCs w:val="16"/>
        </w:rPr>
        <w:t xml:space="preserve">csolattartás és a programfüzet, </w:t>
      </w:r>
      <w:r w:rsidRPr="009C61F8">
        <w:rPr>
          <w:rFonts w:ascii="Verdana" w:hAnsi="Verdana"/>
          <w:sz w:val="16"/>
          <w:szCs w:val="16"/>
        </w:rPr>
        <w:t>kiadványkötet összeál</w:t>
      </w:r>
      <w:r>
        <w:rPr>
          <w:rFonts w:ascii="Verdana" w:hAnsi="Verdana"/>
          <w:sz w:val="16"/>
          <w:szCs w:val="16"/>
        </w:rPr>
        <w:t>lítása céljából használjuk fel,</w:t>
      </w:r>
      <w:r>
        <w:rPr>
          <w:rFonts w:ascii="Verdana" w:hAnsi="Verdana"/>
          <w:sz w:val="16"/>
          <w:szCs w:val="16"/>
        </w:rPr>
        <w:br/>
      </w:r>
      <w:r w:rsidRPr="009C61F8">
        <w:rPr>
          <w:rFonts w:ascii="Verdana" w:hAnsi="Verdana"/>
          <w:sz w:val="16"/>
          <w:szCs w:val="16"/>
        </w:rPr>
        <w:t>a személyes adatokat harmadik fél számára nem adjuk ki.</w:t>
      </w:r>
    </w:p>
    <w:sectPr w:rsidR="00871843" w:rsidRPr="009C61F8" w:rsidSect="00AF1C90">
      <w:headerReference w:type="default" r:id="rId8"/>
      <w:footerReference w:type="even" r:id="rId9"/>
      <w:footerReference w:type="default" r:id="rId10"/>
      <w:pgSz w:w="11906" w:h="16838" w:code="9"/>
      <w:pgMar w:top="226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843" w:rsidRDefault="00871843">
      <w:r>
        <w:separator/>
      </w:r>
    </w:p>
  </w:endnote>
  <w:endnote w:type="continuationSeparator" w:id="0">
    <w:p w:rsidR="00871843" w:rsidRDefault="00871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43" w:rsidRDefault="00871843">
    <w:pPr>
      <w:pStyle w:val="Footer"/>
    </w:pPr>
  </w:p>
  <w:p w:rsidR="00871843" w:rsidRDefault="0087184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43" w:rsidRDefault="00871843" w:rsidP="00A82B2B">
    <w:pPr>
      <w:pStyle w:val="Footer"/>
      <w:pBdr>
        <w:top w:val="single" w:sz="12" w:space="18" w:color="8CB335"/>
      </w:pBdr>
      <w:tabs>
        <w:tab w:val="clear" w:pos="9072"/>
        <w:tab w:val="right" w:pos="5103"/>
      </w:tabs>
      <w:rPr>
        <w:rFonts w:ascii="Verdana" w:hAnsi="Verdana"/>
        <w:i/>
        <w:sz w:val="16"/>
        <w:szCs w:val="1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8" o:spid="_x0000_s2051" type="#_x0000_t75" alt="magyarorszag_megujul" style="position:absolute;margin-left:323.2pt;margin-top:2.85pt;width:159.75pt;height:62.25pt;z-index:251659264;visibility:visible">
          <v:imagedata r:id="rId1" o:title=""/>
          <w10:wrap type="square"/>
        </v:shape>
      </w:pict>
    </w:r>
    <w:r>
      <w:rPr>
        <w:noProof/>
      </w:rPr>
      <w:pict>
        <v:shape id="Kép 17" o:spid="_x0000_s2052" type="#_x0000_t75" alt="Infoblokk2_altalanos_egyes" style="position:absolute;margin-left:-160.2pt;margin-top:1.35pt;width:162.7pt;height:62.35pt;z-index:251658240;visibility:visible;mso-position-horizontal-relative:page;mso-position-vertical-relative:page">
          <v:imagedata r:id="rId2" o:title="" croptop="10233f" cropbottom="7085f" cropleft="6332f" cropright="7096f"/>
          <w10:wrap anchorx="page" anchory="page"/>
        </v:shape>
      </w:pict>
    </w:r>
    <w:r w:rsidRPr="00E907F1">
      <w:rPr>
        <w:rFonts w:ascii="Verdana" w:hAnsi="Verdana"/>
        <w:i/>
        <w:sz w:val="16"/>
        <w:szCs w:val="16"/>
      </w:rPr>
      <w:t>Jánossy Ferenc Szakkollégium</w:t>
    </w:r>
    <w:r>
      <w:rPr>
        <w:noProof/>
      </w:rPr>
      <w:pict>
        <v:shape id="Kép 16" o:spid="_x0000_s2053" type="#_x0000_t75" alt="magyarorszag_megujul" style="position:absolute;margin-left:-157.65pt;margin-top:1.4pt;width:159.75pt;height:62.25pt;z-index:251657216;visibility:visible;mso-position-horizontal-relative:page;mso-position-vertical-relative:page">
          <v:imagedata r:id="rId1" o:title=""/>
          <w10:wrap anchorx="page" anchory="page"/>
        </v:shape>
      </w:pict>
    </w:r>
    <w:r>
      <w:rPr>
        <w:noProof/>
      </w:rPr>
      <w:pict>
        <v:shape id="Kép 15" o:spid="_x0000_s2054" type="#_x0000_t75" alt="magyarorszag_megujul" style="position:absolute;margin-left:-157.65pt;margin-top:1.4pt;width:159.85pt;height:62.3pt;z-index:251656192;visibility:visible;mso-position-horizontal-relative:page;mso-position-vertical-relative:page">
          <v:imagedata r:id="rId1" o:title=""/>
          <w10:wrap anchorx="page" anchory="page"/>
        </v:shape>
      </w:pict>
    </w:r>
  </w:p>
  <w:p w:rsidR="00871843" w:rsidRPr="00AF1C90" w:rsidRDefault="00871843" w:rsidP="00A82B2B">
    <w:pPr>
      <w:pStyle w:val="Footer"/>
      <w:pBdr>
        <w:top w:val="single" w:sz="12" w:space="18" w:color="8CB335"/>
      </w:pBdr>
      <w:tabs>
        <w:tab w:val="clear" w:pos="9072"/>
        <w:tab w:val="right" w:pos="5103"/>
        <w:tab w:val="center" w:pos="7655"/>
      </w:tabs>
      <w:rPr>
        <w:rFonts w:ascii="Verdana" w:hAnsi="Verdana"/>
        <w:sz w:val="16"/>
        <w:szCs w:val="16"/>
      </w:rPr>
    </w:pPr>
    <w:r w:rsidRPr="00E907F1">
      <w:rPr>
        <w:rFonts w:ascii="Verdana" w:hAnsi="Verdana"/>
        <w:i/>
        <w:sz w:val="16"/>
        <w:szCs w:val="16"/>
      </w:rPr>
      <w:t>Cím: 1084 Bp., Tavaszmező u. 17. I./138.</w:t>
    </w:r>
    <w:r>
      <w:rPr>
        <w:rFonts w:ascii="Verdana" w:hAnsi="Verdana"/>
        <w:i/>
        <w:sz w:val="16"/>
        <w:szCs w:val="16"/>
      </w:rPr>
      <w:tab/>
    </w:r>
    <w:r w:rsidRPr="00E907F1">
      <w:rPr>
        <w:rFonts w:ascii="Verdana" w:hAnsi="Verdana"/>
        <w:b/>
        <w:sz w:val="18"/>
        <w:szCs w:val="18"/>
      </w:rPr>
      <w:t xml:space="preserve">– </w: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begin"/>
    </w:r>
    <w:r w:rsidRPr="00E907F1">
      <w:rPr>
        <w:rStyle w:val="PageNumber"/>
        <w:rFonts w:ascii="Verdana" w:hAnsi="Verdana" w:cs="Arial"/>
        <w:b/>
        <w:sz w:val="18"/>
        <w:szCs w:val="18"/>
      </w:rPr>
      <w:instrText xml:space="preserve"> PAGE </w:instrTex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separate"/>
    </w:r>
    <w:r>
      <w:rPr>
        <w:rStyle w:val="PageNumber"/>
        <w:rFonts w:ascii="Verdana" w:hAnsi="Verdana" w:cs="Arial"/>
        <w:b/>
        <w:noProof/>
        <w:sz w:val="18"/>
        <w:szCs w:val="18"/>
      </w:rPr>
      <w:t>2</w: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end"/>
    </w:r>
    <w:r w:rsidRPr="00E907F1">
      <w:rPr>
        <w:rStyle w:val="PageNumber"/>
        <w:rFonts w:ascii="Verdana" w:hAnsi="Verdana" w:cs="Arial"/>
        <w:b/>
        <w:sz w:val="18"/>
        <w:szCs w:val="18"/>
      </w:rPr>
      <w:t>/</w: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begin"/>
    </w:r>
    <w:r w:rsidRPr="00E907F1">
      <w:rPr>
        <w:rStyle w:val="PageNumber"/>
        <w:rFonts w:ascii="Verdana" w:hAnsi="Verdana" w:cs="Arial"/>
        <w:b/>
        <w:sz w:val="18"/>
        <w:szCs w:val="18"/>
      </w:rPr>
      <w:instrText xml:space="preserve"> NUMPAGES </w:instrTex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separate"/>
    </w:r>
    <w:r>
      <w:rPr>
        <w:rStyle w:val="PageNumber"/>
        <w:rFonts w:ascii="Verdana" w:hAnsi="Verdana" w:cs="Arial"/>
        <w:b/>
        <w:noProof/>
        <w:sz w:val="18"/>
        <w:szCs w:val="18"/>
      </w:rPr>
      <w:t>2</w: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end"/>
    </w:r>
    <w:r w:rsidRPr="00E907F1">
      <w:rPr>
        <w:rStyle w:val="PageNumber"/>
        <w:rFonts w:ascii="Verdana" w:hAnsi="Verdana" w:cs="Arial"/>
        <w:b/>
        <w:sz w:val="18"/>
        <w:szCs w:val="18"/>
      </w:rPr>
      <w:t xml:space="preserve"> </w:t>
    </w:r>
    <w:r w:rsidRPr="00E907F1">
      <w:rPr>
        <w:rFonts w:ascii="Verdana" w:hAnsi="Verdana"/>
        <w:b/>
        <w:sz w:val="18"/>
        <w:szCs w:val="18"/>
      </w:rPr>
      <w:t>–</w:t>
    </w:r>
    <w:r>
      <w:rPr>
        <w:rFonts w:ascii="Verdana" w:hAnsi="Verdana"/>
        <w:b/>
        <w:sz w:val="18"/>
        <w:szCs w:val="18"/>
      </w:rPr>
      <w:tab/>
    </w:r>
  </w:p>
  <w:p w:rsidR="00871843" w:rsidRDefault="00871843" w:rsidP="00A82B2B">
    <w:pPr>
      <w:pStyle w:val="Footer"/>
      <w:pBdr>
        <w:top w:val="single" w:sz="12" w:space="18" w:color="8CB335"/>
      </w:pBdr>
      <w:tabs>
        <w:tab w:val="clear" w:pos="9072"/>
        <w:tab w:val="right" w:pos="5103"/>
      </w:tabs>
      <w:rPr>
        <w:rFonts w:ascii="Verdana" w:hAnsi="Verdana"/>
        <w:sz w:val="16"/>
        <w:szCs w:val="16"/>
      </w:rPr>
    </w:pPr>
    <w:r w:rsidRPr="00E907F1">
      <w:rPr>
        <w:rFonts w:ascii="Verdana" w:hAnsi="Verdana"/>
        <w:i/>
        <w:sz w:val="16"/>
        <w:szCs w:val="16"/>
      </w:rPr>
      <w:t xml:space="preserve">web: </w:t>
    </w:r>
    <w:hyperlink r:id="rId3" w:history="1">
      <w:r w:rsidRPr="00E907F1">
        <w:rPr>
          <w:rStyle w:val="Hyperlink"/>
          <w:rFonts w:ascii="Verdana" w:hAnsi="Verdana" w:cs="Arial"/>
          <w:i/>
          <w:sz w:val="16"/>
          <w:szCs w:val="16"/>
        </w:rPr>
        <w:t>http://jfszk.hu</w:t>
      </w:r>
    </w:hyperlink>
  </w:p>
  <w:p w:rsidR="00871843" w:rsidRPr="00E907F1" w:rsidRDefault="00871843" w:rsidP="00A82B2B">
    <w:pPr>
      <w:pStyle w:val="Footer"/>
      <w:pBdr>
        <w:top w:val="single" w:sz="12" w:space="18" w:color="8CB335"/>
      </w:pBdr>
      <w:tabs>
        <w:tab w:val="clear" w:pos="9072"/>
        <w:tab w:val="right" w:pos="5103"/>
      </w:tabs>
      <w:rPr>
        <w:rFonts w:ascii="Verdana" w:hAnsi="Verdana"/>
        <w:sz w:val="18"/>
        <w:szCs w:val="18"/>
      </w:rPr>
    </w:pPr>
    <w:r w:rsidRPr="00E907F1">
      <w:rPr>
        <w:rFonts w:ascii="Verdana" w:hAnsi="Verdana"/>
        <w:i/>
        <w:sz w:val="16"/>
        <w:szCs w:val="16"/>
      </w:rPr>
      <w:t xml:space="preserve">@: </w:t>
    </w:r>
    <w:hyperlink r:id="rId4" w:history="1">
      <w:r w:rsidRPr="00E907F1">
        <w:rPr>
          <w:rStyle w:val="Hyperlink"/>
          <w:rFonts w:ascii="Verdana" w:hAnsi="Verdana" w:cs="Arial"/>
          <w:i/>
          <w:sz w:val="16"/>
          <w:szCs w:val="16"/>
        </w:rPr>
        <w:t>jfszk.jfszk@gmail.com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843" w:rsidRDefault="00871843">
      <w:r>
        <w:separator/>
      </w:r>
    </w:p>
  </w:footnote>
  <w:footnote w:type="continuationSeparator" w:id="0">
    <w:p w:rsidR="00871843" w:rsidRDefault="00871843">
      <w:r>
        <w:continuationSeparator/>
      </w:r>
    </w:p>
  </w:footnote>
  <w:footnote w:id="1">
    <w:p w:rsidR="00871843" w:rsidRDefault="00871843" w:rsidP="009C61F8">
      <w:pPr>
        <w:pStyle w:val="FootnoteText"/>
      </w:pPr>
      <w:r w:rsidRPr="00BD26F2">
        <w:rPr>
          <w:rStyle w:val="FootnoteReference"/>
          <w:sz w:val="18"/>
        </w:rPr>
        <w:footnoteRef/>
      </w:r>
      <w:r w:rsidRPr="009C61F8">
        <w:rPr>
          <w:sz w:val="16"/>
          <w:szCs w:val="16"/>
        </w:rPr>
        <w:t xml:space="preserve"> Szakmai cikkel történő jelentkezés határideje:</w:t>
      </w:r>
      <w:r w:rsidRPr="009C61F8">
        <w:rPr>
          <w:sz w:val="16"/>
          <w:szCs w:val="16"/>
        </w:rPr>
        <w:tab/>
      </w:r>
      <w:r w:rsidRPr="009C61F8">
        <w:rPr>
          <w:b/>
          <w:sz w:val="16"/>
          <w:szCs w:val="16"/>
        </w:rPr>
        <w:t xml:space="preserve">2012. </w:t>
      </w:r>
      <w:r>
        <w:rPr>
          <w:b/>
          <w:sz w:val="16"/>
          <w:szCs w:val="16"/>
        </w:rPr>
        <w:t>december</w:t>
      </w:r>
      <w:r w:rsidRPr="009C61F8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10</w:t>
      </w:r>
      <w:r w:rsidRPr="009C61F8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e</w:t>
      </w:r>
      <w:r w:rsidRPr="009C61F8">
        <w:rPr>
          <w:b/>
          <w:sz w:val="16"/>
          <w:szCs w:val="16"/>
        </w:rPr>
        <w:t>.</w:t>
      </w:r>
    </w:p>
  </w:footnote>
  <w:footnote w:id="2">
    <w:p w:rsidR="00871843" w:rsidRDefault="00871843" w:rsidP="009C61F8">
      <w:pPr>
        <w:pStyle w:val="FootnoteText"/>
      </w:pPr>
      <w:r w:rsidRPr="00BD26F2">
        <w:rPr>
          <w:rStyle w:val="FootnoteReference"/>
          <w:sz w:val="18"/>
        </w:rPr>
        <w:footnoteRef/>
      </w:r>
      <w:r w:rsidRPr="009C61F8">
        <w:rPr>
          <w:sz w:val="16"/>
          <w:szCs w:val="16"/>
        </w:rPr>
        <w:t xml:space="preserve"> Csak előadással történő jelentkezés határideje:</w:t>
      </w:r>
      <w:r w:rsidRPr="009C61F8">
        <w:rPr>
          <w:sz w:val="16"/>
          <w:szCs w:val="16"/>
        </w:rPr>
        <w:tab/>
      </w:r>
      <w:r>
        <w:rPr>
          <w:b/>
          <w:sz w:val="16"/>
          <w:szCs w:val="16"/>
        </w:rPr>
        <w:t>2012. december 10</w:t>
      </w:r>
      <w:r w:rsidRPr="009C61F8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e</w:t>
      </w:r>
      <w:r w:rsidRPr="009C61F8">
        <w:rPr>
          <w:b/>
          <w:sz w:val="16"/>
          <w:szCs w:val="16"/>
        </w:rPr>
        <w:t>.</w:t>
      </w:r>
    </w:p>
  </w:footnote>
  <w:footnote w:id="3">
    <w:p w:rsidR="00871843" w:rsidRDefault="00871843" w:rsidP="009C61F8">
      <w:pPr>
        <w:pStyle w:val="FootnoteText"/>
      </w:pPr>
      <w:r w:rsidRPr="00BD26F2">
        <w:rPr>
          <w:rStyle w:val="FootnoteReference"/>
          <w:sz w:val="18"/>
        </w:rPr>
        <w:footnoteRef/>
      </w:r>
      <w:r w:rsidRPr="009C61F8">
        <w:rPr>
          <w:sz w:val="16"/>
          <w:szCs w:val="16"/>
        </w:rPr>
        <w:t xml:space="preserve"> Ha még nem került bemutatásra, a tervezett fórumot kérjük jelezni!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43" w:rsidRPr="00AF1C90" w:rsidRDefault="00871843" w:rsidP="00AF1C90">
    <w:pPr>
      <w:pStyle w:val="Header"/>
      <w:tabs>
        <w:tab w:val="clear" w:pos="4536"/>
        <w:tab w:val="clear" w:pos="9072"/>
        <w:tab w:val="left" w:pos="2268"/>
        <w:tab w:val="center" w:pos="4820"/>
        <w:tab w:val="right" w:pos="9639"/>
      </w:tabs>
      <w:spacing w:before="240" w:line="216" w:lineRule="auto"/>
      <w:rPr>
        <w:rFonts w:ascii="Garamond" w:hAnsi="Garamond"/>
        <w:b/>
        <w:smallCaps/>
        <w:spacing w:val="20"/>
        <w:sz w:val="32"/>
        <w:szCs w:val="3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1" o:spid="_x0000_s2049" type="#_x0000_t75" alt="USZT_logo_cmyk" style="position:absolute;margin-left:475.35pt;margin-top:.05pt;width:198.45pt;height:61.35pt;z-index:251655168;visibility:visible;mso-position-horizontal:right;mso-position-horizontal-relative:margin;mso-position-vertical-relative:line">
          <v:imagedata r:id="rId1" o:title="" chromakey="#fdfdfd"/>
          <w10:wrap anchorx="margin"/>
        </v:shape>
      </w:pict>
    </w:r>
    <w:r>
      <w:rPr>
        <w:noProof/>
      </w:rPr>
      <w:pict>
        <v:shape id="Kép 4" o:spid="_x0000_s2050" type="#_x0000_t75" style="position:absolute;margin-left:-1.4pt;margin-top:1.7pt;width:102.6pt;height:62.1pt;z-index:251660288;visibility:visible;mso-position-vertical-relative:line">
          <v:imagedata r:id="rId2" o:title=""/>
          <w10:wrap type="square"/>
          <w10:anchorlock/>
        </v:shape>
      </w:pict>
    </w:r>
    <w:r w:rsidRPr="00AF1C90">
      <w:rPr>
        <w:rFonts w:ascii="Garamond" w:hAnsi="Garamond"/>
        <w:b/>
        <w:smallCaps/>
        <w:spacing w:val="20"/>
        <w:sz w:val="32"/>
        <w:szCs w:val="32"/>
      </w:rPr>
      <w:tab/>
      <w:t>Jánossy Ferenc</w:t>
    </w:r>
    <w:r w:rsidRPr="00AF1C90">
      <w:rPr>
        <w:rFonts w:ascii="Garamond" w:hAnsi="Garamond"/>
        <w:b/>
        <w:smallCaps/>
        <w:spacing w:val="20"/>
        <w:sz w:val="32"/>
        <w:szCs w:val="32"/>
      </w:rPr>
      <w:br/>
    </w:r>
    <w:r w:rsidRPr="00AF1C90">
      <w:rPr>
        <w:rFonts w:ascii="Garamond" w:hAnsi="Garamond"/>
        <w:b/>
        <w:smallCaps/>
        <w:spacing w:val="20"/>
        <w:sz w:val="32"/>
        <w:szCs w:val="32"/>
      </w:rPr>
      <w:tab/>
      <w:t>Szakkollégium</w:t>
    </w:r>
  </w:p>
  <w:p w:rsidR="00871843" w:rsidRPr="005534F4" w:rsidRDefault="00871843" w:rsidP="00AF1C90">
    <w:pPr>
      <w:pStyle w:val="Header"/>
      <w:pBdr>
        <w:bottom w:val="single" w:sz="12" w:space="3" w:color="8CB335"/>
      </w:pBdr>
      <w:tabs>
        <w:tab w:val="clear" w:pos="4536"/>
        <w:tab w:val="clear" w:pos="9072"/>
        <w:tab w:val="left" w:pos="2268"/>
        <w:tab w:val="center" w:pos="4820"/>
        <w:tab w:val="right" w:pos="9639"/>
      </w:tabs>
      <w:spacing w:before="60"/>
    </w:pPr>
    <w:r>
      <w:tab/>
    </w:r>
    <w:r w:rsidRPr="005534F4">
      <w:t>Óbudai Egyetem</w:t>
    </w:r>
  </w:p>
  <w:p w:rsidR="00871843" w:rsidRPr="00D115B9" w:rsidRDefault="00871843" w:rsidP="00EE2EDB">
    <w:pPr>
      <w:pStyle w:val="Header"/>
      <w:tabs>
        <w:tab w:val="clear" w:pos="9072"/>
        <w:tab w:val="center" w:pos="7938"/>
        <w:tab w:val="right" w:pos="9639"/>
      </w:tabs>
      <w:spacing w:before="60"/>
      <w:rPr>
        <w:rFonts w:ascii="Verdana" w:hAnsi="Verdana"/>
        <w:b/>
        <w:smallCaps/>
        <w:sz w:val="20"/>
        <w:szCs w:val="20"/>
      </w:rPr>
    </w:pPr>
    <w:r>
      <w:rPr>
        <w:rFonts w:ascii="Verdana" w:hAnsi="Verdana"/>
        <w:b/>
        <w:smallCaps/>
        <w:sz w:val="20"/>
        <w:szCs w:val="20"/>
      </w:rPr>
      <w:tab/>
    </w:r>
    <w:r>
      <w:rPr>
        <w:rFonts w:ascii="Verdana" w:hAnsi="Verdana"/>
        <w:b/>
        <w:smallCaps/>
        <w:sz w:val="20"/>
        <w:szCs w:val="20"/>
      </w:rPr>
      <w:tab/>
      <w:t>JFEK 2013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14AAC"/>
    <w:multiLevelType w:val="hybridMultilevel"/>
    <w:tmpl w:val="DA22FB6E"/>
    <w:lvl w:ilvl="0" w:tplc="7B3ABEEE">
      <w:start w:val="1"/>
      <w:numFmt w:val="decimal"/>
      <w:lvlText w:val="%1. pont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9340A12"/>
    <w:multiLevelType w:val="hybridMultilevel"/>
    <w:tmpl w:val="ECAE544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C25019"/>
    <w:multiLevelType w:val="hybridMultilevel"/>
    <w:tmpl w:val="1D581F82"/>
    <w:lvl w:ilvl="0" w:tplc="040E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">
    <w:nsid w:val="34EE396B"/>
    <w:multiLevelType w:val="hybridMultilevel"/>
    <w:tmpl w:val="D53AACF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AC52ADD"/>
    <w:multiLevelType w:val="hybridMultilevel"/>
    <w:tmpl w:val="4546EDF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111778"/>
    <w:multiLevelType w:val="hybridMultilevel"/>
    <w:tmpl w:val="275ECDC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55C1212"/>
    <w:multiLevelType w:val="hybridMultilevel"/>
    <w:tmpl w:val="D3003C8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5EF1882"/>
    <w:multiLevelType w:val="hybridMultilevel"/>
    <w:tmpl w:val="DFDED296"/>
    <w:lvl w:ilvl="0" w:tplc="040E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cumentProtection w:edit="forms" w:enforcement="1"/>
  <w:defaultTabStop w:val="709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251C"/>
    <w:rsid w:val="00010C94"/>
    <w:rsid w:val="00037ECC"/>
    <w:rsid w:val="0004353A"/>
    <w:rsid w:val="00044A77"/>
    <w:rsid w:val="000615FD"/>
    <w:rsid w:val="00070B03"/>
    <w:rsid w:val="000741F9"/>
    <w:rsid w:val="00085DA7"/>
    <w:rsid w:val="000B10DA"/>
    <w:rsid w:val="000D092C"/>
    <w:rsid w:val="000D6C52"/>
    <w:rsid w:val="000E6B71"/>
    <w:rsid w:val="000F11D4"/>
    <w:rsid w:val="000F5955"/>
    <w:rsid w:val="001870C9"/>
    <w:rsid w:val="001C471C"/>
    <w:rsid w:val="001E1A7F"/>
    <w:rsid w:val="001F07F7"/>
    <w:rsid w:val="00217078"/>
    <w:rsid w:val="00227614"/>
    <w:rsid w:val="00256207"/>
    <w:rsid w:val="00282706"/>
    <w:rsid w:val="00295949"/>
    <w:rsid w:val="002B534B"/>
    <w:rsid w:val="002C26A7"/>
    <w:rsid w:val="002E5788"/>
    <w:rsid w:val="003002EF"/>
    <w:rsid w:val="0031674A"/>
    <w:rsid w:val="00326CAF"/>
    <w:rsid w:val="00327E1A"/>
    <w:rsid w:val="0033748E"/>
    <w:rsid w:val="00342E81"/>
    <w:rsid w:val="00366F9C"/>
    <w:rsid w:val="00372E3E"/>
    <w:rsid w:val="00386FAF"/>
    <w:rsid w:val="003A56B5"/>
    <w:rsid w:val="003B5F68"/>
    <w:rsid w:val="003C3BB5"/>
    <w:rsid w:val="003C430C"/>
    <w:rsid w:val="003D25B8"/>
    <w:rsid w:val="003E2DBF"/>
    <w:rsid w:val="00426955"/>
    <w:rsid w:val="00433149"/>
    <w:rsid w:val="0046189E"/>
    <w:rsid w:val="004656F9"/>
    <w:rsid w:val="00480C49"/>
    <w:rsid w:val="00481998"/>
    <w:rsid w:val="00493B9C"/>
    <w:rsid w:val="004A6539"/>
    <w:rsid w:val="004B214B"/>
    <w:rsid w:val="004B251C"/>
    <w:rsid w:val="004D2EF5"/>
    <w:rsid w:val="005021DD"/>
    <w:rsid w:val="00505FE8"/>
    <w:rsid w:val="0053739B"/>
    <w:rsid w:val="00543AC9"/>
    <w:rsid w:val="005534F4"/>
    <w:rsid w:val="00597381"/>
    <w:rsid w:val="005A1137"/>
    <w:rsid w:val="005A480D"/>
    <w:rsid w:val="005B00C3"/>
    <w:rsid w:val="005B7D46"/>
    <w:rsid w:val="005C3723"/>
    <w:rsid w:val="005D3233"/>
    <w:rsid w:val="005E2826"/>
    <w:rsid w:val="005E797A"/>
    <w:rsid w:val="00606C8D"/>
    <w:rsid w:val="00613462"/>
    <w:rsid w:val="00632854"/>
    <w:rsid w:val="00662ECD"/>
    <w:rsid w:val="0067026E"/>
    <w:rsid w:val="00673462"/>
    <w:rsid w:val="00695038"/>
    <w:rsid w:val="006A53E2"/>
    <w:rsid w:val="006B35A1"/>
    <w:rsid w:val="006C0242"/>
    <w:rsid w:val="00741C17"/>
    <w:rsid w:val="00774BFB"/>
    <w:rsid w:val="00797A47"/>
    <w:rsid w:val="007A4210"/>
    <w:rsid w:val="007B379F"/>
    <w:rsid w:val="007D1477"/>
    <w:rsid w:val="007E444E"/>
    <w:rsid w:val="007F4C11"/>
    <w:rsid w:val="00813DB5"/>
    <w:rsid w:val="008202A9"/>
    <w:rsid w:val="0082142B"/>
    <w:rsid w:val="00835393"/>
    <w:rsid w:val="0085704F"/>
    <w:rsid w:val="00860BB9"/>
    <w:rsid w:val="00866527"/>
    <w:rsid w:val="00871843"/>
    <w:rsid w:val="008730DE"/>
    <w:rsid w:val="00885B1C"/>
    <w:rsid w:val="008C58A8"/>
    <w:rsid w:val="008C6824"/>
    <w:rsid w:val="008D6CC0"/>
    <w:rsid w:val="009101EC"/>
    <w:rsid w:val="00920BD9"/>
    <w:rsid w:val="00922600"/>
    <w:rsid w:val="009262E0"/>
    <w:rsid w:val="00934577"/>
    <w:rsid w:val="00972002"/>
    <w:rsid w:val="009A52DF"/>
    <w:rsid w:val="009B6128"/>
    <w:rsid w:val="009B698C"/>
    <w:rsid w:val="009C2C6A"/>
    <w:rsid w:val="009C4BF1"/>
    <w:rsid w:val="009C61F8"/>
    <w:rsid w:val="009D0C64"/>
    <w:rsid w:val="009D1975"/>
    <w:rsid w:val="009E1864"/>
    <w:rsid w:val="009E7593"/>
    <w:rsid w:val="00A363B2"/>
    <w:rsid w:val="00A42157"/>
    <w:rsid w:val="00A556FB"/>
    <w:rsid w:val="00A82B2B"/>
    <w:rsid w:val="00AF1C90"/>
    <w:rsid w:val="00B26323"/>
    <w:rsid w:val="00B2654C"/>
    <w:rsid w:val="00B3786A"/>
    <w:rsid w:val="00B42275"/>
    <w:rsid w:val="00B64411"/>
    <w:rsid w:val="00BB1F75"/>
    <w:rsid w:val="00BD26F2"/>
    <w:rsid w:val="00BF0830"/>
    <w:rsid w:val="00C23299"/>
    <w:rsid w:val="00C33659"/>
    <w:rsid w:val="00C769CF"/>
    <w:rsid w:val="00C87287"/>
    <w:rsid w:val="00C9781F"/>
    <w:rsid w:val="00CB317A"/>
    <w:rsid w:val="00CB62D4"/>
    <w:rsid w:val="00CB6D0C"/>
    <w:rsid w:val="00CB7A62"/>
    <w:rsid w:val="00D115B9"/>
    <w:rsid w:val="00D13236"/>
    <w:rsid w:val="00D16AC5"/>
    <w:rsid w:val="00D335D6"/>
    <w:rsid w:val="00D44BE2"/>
    <w:rsid w:val="00D5245F"/>
    <w:rsid w:val="00D86416"/>
    <w:rsid w:val="00DB1E1F"/>
    <w:rsid w:val="00DC6BA0"/>
    <w:rsid w:val="00E84D1C"/>
    <w:rsid w:val="00E9049E"/>
    <w:rsid w:val="00E907F1"/>
    <w:rsid w:val="00ED46A0"/>
    <w:rsid w:val="00EE2EDB"/>
    <w:rsid w:val="00EE7943"/>
    <w:rsid w:val="00F01185"/>
    <w:rsid w:val="00F016CA"/>
    <w:rsid w:val="00F34223"/>
    <w:rsid w:val="00F53DCE"/>
    <w:rsid w:val="00F733C0"/>
    <w:rsid w:val="00F93F57"/>
    <w:rsid w:val="00FB5E19"/>
    <w:rsid w:val="00FC7CFF"/>
    <w:rsid w:val="00FD1EF4"/>
    <w:rsid w:val="00FF0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C64"/>
    <w:rPr>
      <w:rFonts w:cs="Arial"/>
      <w:bCs/>
      <w:kern w:val="3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D0C64"/>
    <w:pPr>
      <w:keepNext/>
      <w:spacing w:before="480" w:after="240"/>
      <w:outlineLvl w:val="0"/>
    </w:pPr>
    <w:rPr>
      <w:rFonts w:cs="Times New Roman"/>
      <w:b/>
      <w:bCs w:val="0"/>
      <w:kern w:val="0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0C64"/>
    <w:pPr>
      <w:keepNext/>
      <w:outlineLvl w:val="1"/>
    </w:pPr>
    <w:rPr>
      <w:rFonts w:cs="Times New Roman"/>
      <w:b/>
      <w:bCs w:val="0"/>
      <w:kern w:val="0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D0C64"/>
    <w:pPr>
      <w:keepNext/>
      <w:spacing w:before="240" w:after="240"/>
      <w:jc w:val="center"/>
      <w:outlineLvl w:val="2"/>
    </w:pPr>
    <w:rPr>
      <w:b/>
      <w:smallCaps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0C64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0C64"/>
    <w:pPr>
      <w:keepNext/>
      <w:jc w:val="center"/>
      <w:outlineLvl w:val="4"/>
    </w:pPr>
    <w:rPr>
      <w:b/>
      <w:smallCaps/>
      <w:spacing w:val="20"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A56B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A56B5"/>
    <w:rPr>
      <w:rFonts w:ascii="Cambria" w:hAnsi="Cambria" w:cs="Times New Roman"/>
      <w:b/>
      <w:bCs/>
      <w:i/>
      <w:iCs/>
      <w:kern w:val="3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A56B5"/>
    <w:rPr>
      <w:rFonts w:ascii="Cambria" w:hAnsi="Cambria" w:cs="Times New Roman"/>
      <w:b/>
      <w:bCs/>
      <w:kern w:val="3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A56B5"/>
    <w:rPr>
      <w:rFonts w:ascii="Calibri" w:hAnsi="Calibri" w:cs="Times New Roman"/>
      <w:b/>
      <w:bCs/>
      <w:kern w:val="3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A56B5"/>
    <w:rPr>
      <w:rFonts w:ascii="Calibri" w:hAnsi="Calibri" w:cs="Times New Roman"/>
      <w:b/>
      <w:bCs/>
      <w:i/>
      <w:iCs/>
      <w:kern w:val="32"/>
      <w:sz w:val="26"/>
      <w:szCs w:val="26"/>
    </w:rPr>
  </w:style>
  <w:style w:type="paragraph" w:customStyle="1" w:styleId="MellkletiCm1">
    <w:name w:val="Mellékleti Cím1"/>
    <w:basedOn w:val="Normal"/>
    <w:autoRedefine/>
    <w:uiPriority w:val="99"/>
    <w:rsid w:val="009D0C64"/>
    <w:pPr>
      <w:spacing w:before="240" w:after="360"/>
      <w:jc w:val="center"/>
    </w:pPr>
    <w:rPr>
      <w:b/>
      <w:sz w:val="36"/>
      <w:u w:val="single"/>
    </w:rPr>
  </w:style>
  <w:style w:type="paragraph" w:customStyle="1" w:styleId="Tblzat-klscm">
    <w:name w:val="Táblázat-külsőcím"/>
    <w:basedOn w:val="Normal"/>
    <w:uiPriority w:val="99"/>
    <w:rsid w:val="009D0C64"/>
    <w:pPr>
      <w:spacing w:before="240" w:after="120"/>
    </w:pPr>
    <w:rPr>
      <w:b/>
      <w:u w:val="single"/>
    </w:rPr>
  </w:style>
  <w:style w:type="paragraph" w:styleId="Header">
    <w:name w:val="header"/>
    <w:basedOn w:val="Normal"/>
    <w:link w:val="HeaderChar"/>
    <w:uiPriority w:val="99"/>
    <w:rsid w:val="009D0C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3786A"/>
    <w:rPr>
      <w:rFonts w:cs="Arial"/>
      <w:bCs/>
      <w:kern w:val="32"/>
      <w:sz w:val="24"/>
      <w:szCs w:val="24"/>
    </w:rPr>
  </w:style>
  <w:style w:type="paragraph" w:styleId="Footer">
    <w:name w:val="footer"/>
    <w:basedOn w:val="Normal"/>
    <w:link w:val="FooterChar"/>
    <w:uiPriority w:val="99"/>
    <w:rsid w:val="009D0C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69CF"/>
    <w:rPr>
      <w:rFonts w:cs="Arial"/>
      <w:bCs/>
      <w:kern w:val="32"/>
      <w:sz w:val="24"/>
      <w:szCs w:val="24"/>
    </w:rPr>
  </w:style>
  <w:style w:type="character" w:styleId="PageNumber">
    <w:name w:val="page number"/>
    <w:basedOn w:val="DefaultParagraphFont"/>
    <w:uiPriority w:val="99"/>
    <w:rsid w:val="009D0C64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9D0C64"/>
    <w:pPr>
      <w:spacing w:before="120"/>
      <w:jc w:val="both"/>
    </w:pPr>
    <w:rPr>
      <w:rFonts w:cs="Times New Roman"/>
      <w:bCs w:val="0"/>
      <w:kern w:val="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56B5"/>
    <w:rPr>
      <w:rFonts w:cs="Arial"/>
      <w:bCs/>
      <w:kern w:val="32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9D0C64"/>
    <w:pPr>
      <w:spacing w:before="240" w:after="480"/>
      <w:jc w:val="center"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3A56B5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9D0C64"/>
    <w:pPr>
      <w:spacing w:before="240" w:after="480"/>
      <w:jc w:val="center"/>
    </w:pPr>
    <w:rPr>
      <w:b/>
      <w:smallCaps/>
      <w:sz w:val="44"/>
      <w:szCs w:val="4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56B5"/>
    <w:rPr>
      <w:rFonts w:ascii="Cambria" w:hAnsi="Cambria" w:cs="Times New Roman"/>
      <w:bCs/>
      <w:kern w:val="32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9D0C64"/>
    <w:pPr>
      <w:tabs>
        <w:tab w:val="num" w:pos="900"/>
      </w:tabs>
      <w:ind w:left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A56B5"/>
    <w:rPr>
      <w:rFonts w:cs="Arial"/>
      <w:bCs/>
      <w:kern w:val="32"/>
      <w:sz w:val="24"/>
      <w:szCs w:val="24"/>
    </w:rPr>
  </w:style>
  <w:style w:type="character" w:styleId="Hyperlink">
    <w:name w:val="Hyperlink"/>
    <w:basedOn w:val="DefaultParagraphFont"/>
    <w:uiPriority w:val="99"/>
    <w:rsid w:val="00C769CF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9C61F8"/>
    <w:rPr>
      <w:rFonts w:cs="Times New Roman"/>
      <w:bCs w:val="0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C61F8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9C61F8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CB3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B317A"/>
    <w:rPr>
      <w:rFonts w:ascii="Tahoma" w:hAnsi="Tahoma" w:cs="Tahoma"/>
      <w:bCs/>
      <w:kern w:val="3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jfszk.hu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hyperlink" Target="mailto:jfszk.jfszk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2</Pages>
  <Words>289</Words>
  <Characters>1999</Characters>
  <Application>Microsoft Office Outlook</Application>
  <DocSecurity>0</DocSecurity>
  <Lines>0</Lines>
  <Paragraphs>0</Paragraphs>
  <ScaleCrop>false</ScaleCrop>
  <Company>Home 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Jánossy Ferenc Emlékkonferencia</dc:title>
  <dc:subject/>
  <dc:creator>Török Tamás</dc:creator>
  <cp:keywords>JFEK 2013 jelentkezési lap</cp:keywords>
  <dc:description/>
  <cp:lastModifiedBy>Porkoláb Péter</cp:lastModifiedBy>
  <cp:revision>8</cp:revision>
  <cp:lastPrinted>2011-06-23T22:08:00Z</cp:lastPrinted>
  <dcterms:created xsi:type="dcterms:W3CDTF">2012-11-13T03:27:00Z</dcterms:created>
  <dcterms:modified xsi:type="dcterms:W3CDTF">2012-12-11T01:53:00Z</dcterms:modified>
</cp:coreProperties>
</file>